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811"/>
        <w:gridCol w:w="1549"/>
        <w:gridCol w:w="1283"/>
      </w:tblGrid>
      <w:tr w:rsidR="00257303" w14:paraId="6FA7A26A" w14:textId="77777777" w:rsidTr="00543122">
        <w:trPr>
          <w:trHeight w:val="557"/>
          <w:jc w:val="center"/>
        </w:trPr>
        <w:tc>
          <w:tcPr>
            <w:tcW w:w="568" w:type="dxa"/>
            <w:shd w:val="clear" w:color="auto" w:fill="943734"/>
          </w:tcPr>
          <w:p w14:paraId="13BF9BF8" w14:textId="77777777" w:rsidR="00257303" w:rsidRDefault="00257303" w:rsidP="0054312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11" w:type="dxa"/>
            <w:shd w:val="clear" w:color="auto" w:fill="943734"/>
          </w:tcPr>
          <w:p w14:paraId="38CF4140" w14:textId="77777777" w:rsidR="00257303" w:rsidRDefault="00257303" w:rsidP="0054312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ACTIVIDAD</w:t>
            </w:r>
          </w:p>
        </w:tc>
        <w:tc>
          <w:tcPr>
            <w:tcW w:w="1549" w:type="dxa"/>
            <w:shd w:val="clear" w:color="auto" w:fill="943734"/>
          </w:tcPr>
          <w:p w14:paraId="02070B05" w14:textId="77777777" w:rsidR="00257303" w:rsidRDefault="00257303" w:rsidP="0054312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FECHA DE INICIO</w:t>
            </w:r>
          </w:p>
        </w:tc>
        <w:tc>
          <w:tcPr>
            <w:tcW w:w="1283" w:type="dxa"/>
            <w:shd w:val="clear" w:color="auto" w:fill="943734"/>
          </w:tcPr>
          <w:p w14:paraId="633E7F54" w14:textId="77777777" w:rsidR="00257303" w:rsidRDefault="00257303" w:rsidP="0054312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FECHA FINAL</w:t>
            </w:r>
          </w:p>
        </w:tc>
      </w:tr>
      <w:tr w:rsidR="00257303" w14:paraId="6055A335" w14:textId="77777777" w:rsidTr="00222408">
        <w:trPr>
          <w:trHeight w:val="454"/>
          <w:jc w:val="center"/>
        </w:trPr>
        <w:tc>
          <w:tcPr>
            <w:tcW w:w="568" w:type="dxa"/>
            <w:shd w:val="clear" w:color="auto" w:fill="D99594"/>
          </w:tcPr>
          <w:p w14:paraId="0D0EB8BE" w14:textId="77777777" w:rsidR="00257303" w:rsidRDefault="00257303" w:rsidP="0054312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11" w:type="dxa"/>
            <w:shd w:val="clear" w:color="auto" w:fill="D99594"/>
          </w:tcPr>
          <w:p w14:paraId="08D20ACC" w14:textId="77777777" w:rsidR="00257303" w:rsidRDefault="00257303" w:rsidP="00543122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PUBLICACIÓN DE CONVOCATORIA</w:t>
            </w:r>
          </w:p>
        </w:tc>
        <w:tc>
          <w:tcPr>
            <w:tcW w:w="1549" w:type="dxa"/>
            <w:shd w:val="clear" w:color="auto" w:fill="D99594"/>
          </w:tcPr>
          <w:p w14:paraId="7CF4E94E" w14:textId="309931FD" w:rsidR="00257303" w:rsidRDefault="00257303" w:rsidP="0054312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Lunes 3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febrero</w:t>
            </w:r>
          </w:p>
        </w:tc>
        <w:tc>
          <w:tcPr>
            <w:tcW w:w="1283" w:type="dxa"/>
            <w:shd w:val="clear" w:color="auto" w:fill="D99594"/>
          </w:tcPr>
          <w:p w14:paraId="5AA75430" w14:textId="77777777" w:rsidR="00257303" w:rsidRDefault="00257303" w:rsidP="0054312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N/A</w:t>
            </w:r>
          </w:p>
        </w:tc>
      </w:tr>
      <w:tr w:rsidR="00257303" w14:paraId="054D59DB" w14:textId="77777777" w:rsidTr="00543122">
        <w:trPr>
          <w:trHeight w:val="532"/>
          <w:jc w:val="center"/>
        </w:trPr>
        <w:tc>
          <w:tcPr>
            <w:tcW w:w="568" w:type="dxa"/>
            <w:shd w:val="clear" w:color="auto" w:fill="D99594"/>
          </w:tcPr>
          <w:p w14:paraId="50630610" w14:textId="77777777" w:rsidR="00257303" w:rsidRDefault="00257303" w:rsidP="0054312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811" w:type="dxa"/>
            <w:shd w:val="clear" w:color="auto" w:fill="D99594"/>
          </w:tcPr>
          <w:p w14:paraId="01EC7D8A" w14:textId="77777777" w:rsidR="00257303" w:rsidRDefault="00257303" w:rsidP="00543122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b/>
                <w:sz w:val="19"/>
                <w:szCs w:val="19"/>
              </w:rPr>
              <w:t>APERTURA INSCRIPCIÓN DE CANDIDATOS Y VOTANTES</w:t>
            </w:r>
          </w:p>
        </w:tc>
        <w:tc>
          <w:tcPr>
            <w:tcW w:w="1549" w:type="dxa"/>
            <w:shd w:val="clear" w:color="auto" w:fill="D99594"/>
          </w:tcPr>
          <w:p w14:paraId="6898D5EC" w14:textId="62D8DFAE" w:rsidR="00257303" w:rsidRDefault="00257303" w:rsidP="00257303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Lunes 3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febrero</w:t>
            </w:r>
          </w:p>
        </w:tc>
        <w:tc>
          <w:tcPr>
            <w:tcW w:w="1283" w:type="dxa"/>
            <w:shd w:val="clear" w:color="auto" w:fill="D99594"/>
          </w:tcPr>
          <w:p w14:paraId="4A53A0D1" w14:textId="381CA0EF" w:rsidR="00257303" w:rsidRDefault="00222408" w:rsidP="00222408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Lunes 10</w:t>
            </w:r>
            <w:r w:rsidR="00257303">
              <w:rPr>
                <w:rFonts w:ascii="Arial" w:eastAsia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eastAsia="Arial" w:hAnsi="Arial" w:cs="Arial"/>
                <w:sz w:val="20"/>
                <w:szCs w:val="20"/>
              </w:rPr>
              <w:t>marzo</w:t>
            </w:r>
          </w:p>
        </w:tc>
      </w:tr>
      <w:tr w:rsidR="00222408" w14:paraId="77E02BDE" w14:textId="77777777" w:rsidTr="00543122">
        <w:trPr>
          <w:trHeight w:val="532"/>
          <w:jc w:val="center"/>
        </w:trPr>
        <w:tc>
          <w:tcPr>
            <w:tcW w:w="568" w:type="dxa"/>
            <w:shd w:val="clear" w:color="auto" w:fill="D99594"/>
          </w:tcPr>
          <w:p w14:paraId="037CD791" w14:textId="77777777" w:rsidR="00222408" w:rsidRDefault="00222408" w:rsidP="0022240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811" w:type="dxa"/>
            <w:shd w:val="clear" w:color="auto" w:fill="D99594"/>
          </w:tcPr>
          <w:p w14:paraId="67668135" w14:textId="77777777" w:rsidR="00222408" w:rsidRDefault="00222408" w:rsidP="00222408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MT" w:eastAsia="ArialMT" w:hAnsi="ArialMT" w:cs="ArialMT"/>
                <w:b/>
                <w:sz w:val="19"/>
                <w:szCs w:val="19"/>
              </w:rPr>
              <w:t>RECEPCIÓN DE DOCUMENTOS DE DELEGACIONES</w:t>
            </w:r>
          </w:p>
        </w:tc>
        <w:tc>
          <w:tcPr>
            <w:tcW w:w="1549" w:type="dxa"/>
            <w:shd w:val="clear" w:color="auto" w:fill="D99594"/>
          </w:tcPr>
          <w:p w14:paraId="6277BC8C" w14:textId="7395320D" w:rsidR="00222408" w:rsidRDefault="00222408" w:rsidP="0022240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Lunes 3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febrero</w:t>
            </w:r>
          </w:p>
        </w:tc>
        <w:tc>
          <w:tcPr>
            <w:tcW w:w="1283" w:type="dxa"/>
            <w:shd w:val="clear" w:color="auto" w:fill="D99594"/>
          </w:tcPr>
          <w:p w14:paraId="26892F16" w14:textId="59E6754C" w:rsidR="00222408" w:rsidRDefault="00222408" w:rsidP="0022240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Lunes 10 de marzo</w:t>
            </w:r>
          </w:p>
        </w:tc>
      </w:tr>
      <w:tr w:rsidR="00257303" w14:paraId="3BEA817A" w14:textId="77777777" w:rsidTr="00222408">
        <w:trPr>
          <w:trHeight w:val="285"/>
          <w:jc w:val="center"/>
        </w:trPr>
        <w:tc>
          <w:tcPr>
            <w:tcW w:w="568" w:type="dxa"/>
            <w:shd w:val="clear" w:color="auto" w:fill="D99594"/>
          </w:tcPr>
          <w:p w14:paraId="6DFFCB6C" w14:textId="77777777" w:rsidR="00257303" w:rsidRDefault="00257303" w:rsidP="0054312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5811" w:type="dxa"/>
            <w:shd w:val="clear" w:color="auto" w:fill="D99594"/>
          </w:tcPr>
          <w:p w14:paraId="092BDE1B" w14:textId="77777777" w:rsidR="00257303" w:rsidRDefault="00257303" w:rsidP="00543122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RECEPCIÓN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DE OBSERVACIONES A INSCRIPCIONES DE CANDIDATOS Y VOTANTES </w:t>
            </w:r>
          </w:p>
        </w:tc>
        <w:tc>
          <w:tcPr>
            <w:tcW w:w="1549" w:type="dxa"/>
            <w:shd w:val="clear" w:color="auto" w:fill="D99594"/>
          </w:tcPr>
          <w:p w14:paraId="72F46CA0" w14:textId="09C595FE" w:rsidR="00257303" w:rsidRDefault="00222408" w:rsidP="005728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Martes 11</w:t>
            </w:r>
            <w:r w:rsidR="00257303">
              <w:rPr>
                <w:rFonts w:ascii="Arial" w:eastAsia="Arial" w:hAnsi="Arial" w:cs="Arial"/>
                <w:sz w:val="20"/>
                <w:szCs w:val="20"/>
              </w:rPr>
              <w:t xml:space="preserve"> de </w:t>
            </w:r>
            <w:r w:rsidR="00572804">
              <w:rPr>
                <w:rFonts w:ascii="Arial" w:eastAsia="Arial" w:hAnsi="Arial" w:cs="Arial"/>
                <w:sz w:val="20"/>
                <w:szCs w:val="20"/>
              </w:rPr>
              <w:t>marzo</w:t>
            </w:r>
          </w:p>
        </w:tc>
        <w:tc>
          <w:tcPr>
            <w:tcW w:w="1283" w:type="dxa"/>
            <w:shd w:val="clear" w:color="auto" w:fill="D99594"/>
          </w:tcPr>
          <w:p w14:paraId="25F82685" w14:textId="63AD3C0F" w:rsidR="00257303" w:rsidRDefault="00222408" w:rsidP="005728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Jueves 13</w:t>
            </w:r>
            <w:r w:rsidR="00257303">
              <w:rPr>
                <w:rFonts w:ascii="Arial" w:eastAsia="Arial" w:hAnsi="Arial" w:cs="Arial"/>
                <w:sz w:val="20"/>
                <w:szCs w:val="20"/>
              </w:rPr>
              <w:t xml:space="preserve"> de </w:t>
            </w:r>
            <w:r w:rsidR="00572804">
              <w:rPr>
                <w:rFonts w:ascii="Arial" w:eastAsia="Arial" w:hAnsi="Arial" w:cs="Arial"/>
                <w:sz w:val="20"/>
                <w:szCs w:val="20"/>
              </w:rPr>
              <w:t>marzo</w:t>
            </w:r>
          </w:p>
        </w:tc>
      </w:tr>
      <w:tr w:rsidR="00257303" w14:paraId="44BE35DC" w14:textId="77777777" w:rsidTr="00222408">
        <w:trPr>
          <w:trHeight w:val="450"/>
          <w:jc w:val="center"/>
        </w:trPr>
        <w:tc>
          <w:tcPr>
            <w:tcW w:w="568" w:type="dxa"/>
            <w:shd w:val="clear" w:color="auto" w:fill="D99594"/>
          </w:tcPr>
          <w:p w14:paraId="2E75F1E6" w14:textId="77777777" w:rsidR="00257303" w:rsidRDefault="00257303" w:rsidP="0054312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5811" w:type="dxa"/>
            <w:shd w:val="clear" w:color="auto" w:fill="D99594"/>
          </w:tcPr>
          <w:p w14:paraId="7DCDD074" w14:textId="77777777" w:rsidR="00257303" w:rsidRDefault="00257303" w:rsidP="00543122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RESPUESTAS A OBSERVACIONES DE INSCRIPCIONES DE CANDIDATOS Y VOTANTES</w:t>
            </w:r>
          </w:p>
        </w:tc>
        <w:tc>
          <w:tcPr>
            <w:tcW w:w="1549" w:type="dxa"/>
            <w:shd w:val="clear" w:color="auto" w:fill="D99594"/>
          </w:tcPr>
          <w:p w14:paraId="5BC2F26B" w14:textId="3A6013F9" w:rsidR="00257303" w:rsidRDefault="00222408" w:rsidP="005728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Viernes 14</w:t>
            </w:r>
            <w:r w:rsidR="00257303">
              <w:rPr>
                <w:rFonts w:ascii="Arial" w:eastAsia="Arial" w:hAnsi="Arial" w:cs="Arial"/>
                <w:sz w:val="20"/>
                <w:szCs w:val="20"/>
              </w:rPr>
              <w:t xml:space="preserve"> de </w:t>
            </w:r>
            <w:r w:rsidR="00572804">
              <w:rPr>
                <w:rFonts w:ascii="Arial" w:eastAsia="Arial" w:hAnsi="Arial" w:cs="Arial"/>
                <w:sz w:val="20"/>
                <w:szCs w:val="20"/>
              </w:rPr>
              <w:t>marzo</w:t>
            </w:r>
          </w:p>
        </w:tc>
        <w:tc>
          <w:tcPr>
            <w:tcW w:w="1283" w:type="dxa"/>
            <w:shd w:val="clear" w:color="auto" w:fill="D99594"/>
          </w:tcPr>
          <w:p w14:paraId="60DACB82" w14:textId="24D61982" w:rsidR="00257303" w:rsidRDefault="00222408" w:rsidP="005728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Martes 18</w:t>
            </w:r>
            <w:r w:rsidR="00572804">
              <w:rPr>
                <w:rFonts w:ascii="Arial" w:eastAsia="Arial" w:hAnsi="Arial" w:cs="Arial"/>
                <w:sz w:val="20"/>
                <w:szCs w:val="20"/>
              </w:rPr>
              <w:t xml:space="preserve"> de marzo</w:t>
            </w:r>
          </w:p>
        </w:tc>
      </w:tr>
      <w:tr w:rsidR="00257303" w14:paraId="21145391" w14:textId="77777777" w:rsidTr="00222408">
        <w:trPr>
          <w:trHeight w:val="772"/>
          <w:jc w:val="center"/>
        </w:trPr>
        <w:tc>
          <w:tcPr>
            <w:tcW w:w="568" w:type="dxa"/>
            <w:shd w:val="clear" w:color="auto" w:fill="D99594"/>
          </w:tcPr>
          <w:p w14:paraId="50250785" w14:textId="77777777" w:rsidR="00257303" w:rsidRDefault="00257303" w:rsidP="0054312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5811" w:type="dxa"/>
            <w:shd w:val="clear" w:color="auto" w:fill="D99594"/>
          </w:tcPr>
          <w:p w14:paraId="379E67E9" w14:textId="77777777" w:rsidR="00257303" w:rsidRDefault="00257303" w:rsidP="00543122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EVALUACIÓN: </w:t>
            </w:r>
          </w:p>
          <w:p w14:paraId="53053361" w14:textId="77777777" w:rsidR="00257303" w:rsidRDefault="00257303" w:rsidP="00543122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Revisión y verificación del cumplimiento de requisitos de los candidatos y votantes.</w:t>
            </w:r>
          </w:p>
        </w:tc>
        <w:tc>
          <w:tcPr>
            <w:tcW w:w="1549" w:type="dxa"/>
            <w:shd w:val="clear" w:color="auto" w:fill="D99594"/>
          </w:tcPr>
          <w:p w14:paraId="0990F2FF" w14:textId="6DDC6594" w:rsidR="00257303" w:rsidRDefault="00222408" w:rsidP="005728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Martes 18 </w:t>
            </w:r>
            <w:r w:rsidR="00257303">
              <w:rPr>
                <w:rFonts w:ascii="Arial" w:eastAsia="Arial" w:hAnsi="Arial" w:cs="Arial"/>
                <w:sz w:val="20"/>
                <w:szCs w:val="20"/>
              </w:rPr>
              <w:t xml:space="preserve"> de </w:t>
            </w:r>
            <w:r w:rsidR="00572804">
              <w:rPr>
                <w:rFonts w:ascii="Arial" w:eastAsia="Arial" w:hAnsi="Arial" w:cs="Arial"/>
                <w:sz w:val="20"/>
                <w:szCs w:val="20"/>
              </w:rPr>
              <w:t>marzo</w:t>
            </w:r>
          </w:p>
        </w:tc>
        <w:tc>
          <w:tcPr>
            <w:tcW w:w="1283" w:type="dxa"/>
            <w:shd w:val="clear" w:color="auto" w:fill="D99594"/>
          </w:tcPr>
          <w:p w14:paraId="18C6E38D" w14:textId="56B5C26D" w:rsidR="00257303" w:rsidRDefault="00222408" w:rsidP="005728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Martes</w:t>
            </w:r>
            <w:r w:rsidR="002573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  <w:r w:rsidR="00572804">
              <w:rPr>
                <w:rFonts w:ascii="Arial" w:eastAsia="Arial" w:hAnsi="Arial" w:cs="Arial"/>
                <w:sz w:val="20"/>
                <w:szCs w:val="20"/>
              </w:rPr>
              <w:t>5</w:t>
            </w:r>
            <w:r w:rsidR="00257303">
              <w:rPr>
                <w:rFonts w:ascii="Arial" w:eastAsia="Arial" w:hAnsi="Arial" w:cs="Arial"/>
                <w:sz w:val="20"/>
                <w:szCs w:val="20"/>
              </w:rPr>
              <w:t xml:space="preserve"> de </w:t>
            </w:r>
            <w:r w:rsidR="00572804">
              <w:rPr>
                <w:rFonts w:ascii="Arial" w:eastAsia="Arial" w:hAnsi="Arial" w:cs="Arial"/>
                <w:sz w:val="20"/>
                <w:szCs w:val="20"/>
              </w:rPr>
              <w:t>marzo</w:t>
            </w:r>
          </w:p>
        </w:tc>
      </w:tr>
      <w:tr w:rsidR="00257303" w14:paraId="7D5BCED7" w14:textId="77777777" w:rsidTr="00222408">
        <w:trPr>
          <w:trHeight w:val="546"/>
          <w:jc w:val="center"/>
        </w:trPr>
        <w:tc>
          <w:tcPr>
            <w:tcW w:w="568" w:type="dxa"/>
            <w:shd w:val="clear" w:color="auto" w:fill="D99594"/>
          </w:tcPr>
          <w:p w14:paraId="23D6B61F" w14:textId="77777777" w:rsidR="00257303" w:rsidRDefault="00257303" w:rsidP="0054312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5811" w:type="dxa"/>
            <w:shd w:val="clear" w:color="auto" w:fill="D99594"/>
          </w:tcPr>
          <w:p w14:paraId="7F1591EF" w14:textId="77777777" w:rsidR="00257303" w:rsidRDefault="00257303" w:rsidP="00543122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LISTA PÚBLICA DE CANDIDATOS Y VOTANTES HABILITADOS: </w:t>
            </w:r>
          </w:p>
        </w:tc>
        <w:tc>
          <w:tcPr>
            <w:tcW w:w="1549" w:type="dxa"/>
            <w:shd w:val="clear" w:color="auto" w:fill="D99594"/>
          </w:tcPr>
          <w:p w14:paraId="798C7362" w14:textId="2789FBEE" w:rsidR="00257303" w:rsidRDefault="00222408" w:rsidP="0054312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Miércoles 26</w:t>
            </w:r>
            <w:r w:rsidR="0057280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marzo</w:t>
            </w:r>
          </w:p>
        </w:tc>
        <w:tc>
          <w:tcPr>
            <w:tcW w:w="1283" w:type="dxa"/>
            <w:shd w:val="clear" w:color="auto" w:fill="D99594"/>
          </w:tcPr>
          <w:p w14:paraId="1C3376A8" w14:textId="739C52D6" w:rsidR="00257303" w:rsidRDefault="00222408" w:rsidP="0054312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Viernes 28</w:t>
            </w:r>
            <w:r w:rsidR="0057280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marzo</w:t>
            </w:r>
            <w:r w:rsidR="00257303"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57303" w14:paraId="70A3C4F5" w14:textId="77777777" w:rsidTr="00222408">
        <w:trPr>
          <w:trHeight w:val="584"/>
          <w:jc w:val="center"/>
        </w:trPr>
        <w:tc>
          <w:tcPr>
            <w:tcW w:w="568" w:type="dxa"/>
            <w:shd w:val="clear" w:color="auto" w:fill="D99594"/>
          </w:tcPr>
          <w:p w14:paraId="461AF6B5" w14:textId="77777777" w:rsidR="00257303" w:rsidRDefault="00257303" w:rsidP="0054312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11" w:type="dxa"/>
            <w:shd w:val="clear" w:color="auto" w:fill="D99594"/>
          </w:tcPr>
          <w:p w14:paraId="1377471D" w14:textId="77777777" w:rsidR="00257303" w:rsidRDefault="00257303" w:rsidP="00543122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ESPACIOS DE SOCIALIZACIÓN DE PROPUESTAS CANDIDATOS</w:t>
            </w:r>
          </w:p>
        </w:tc>
        <w:tc>
          <w:tcPr>
            <w:tcW w:w="1549" w:type="dxa"/>
            <w:shd w:val="clear" w:color="auto" w:fill="D99594"/>
          </w:tcPr>
          <w:p w14:paraId="61EFD057" w14:textId="21F9B633" w:rsidR="00257303" w:rsidRDefault="00222408" w:rsidP="005728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Martes 1 de abril</w:t>
            </w:r>
            <w:r w:rsidR="0025730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83" w:type="dxa"/>
            <w:shd w:val="clear" w:color="auto" w:fill="D99594"/>
          </w:tcPr>
          <w:p w14:paraId="48188B46" w14:textId="102341E1" w:rsidR="00257303" w:rsidRDefault="00572804" w:rsidP="0022240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Viernes </w:t>
            </w:r>
            <w:r w:rsidR="00222408"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</w:t>
            </w:r>
            <w:r w:rsidR="00222408">
              <w:rPr>
                <w:rFonts w:ascii="Arial" w:eastAsia="Arial" w:hAnsi="Arial" w:cs="Arial"/>
                <w:color w:val="000000"/>
                <w:sz w:val="20"/>
                <w:szCs w:val="20"/>
              </w:rPr>
              <w:t>abril</w:t>
            </w:r>
          </w:p>
        </w:tc>
      </w:tr>
      <w:tr w:rsidR="00257303" w14:paraId="6B384C74" w14:textId="77777777" w:rsidTr="00222408">
        <w:trPr>
          <w:trHeight w:val="622"/>
          <w:jc w:val="center"/>
        </w:trPr>
        <w:tc>
          <w:tcPr>
            <w:tcW w:w="568" w:type="dxa"/>
            <w:shd w:val="clear" w:color="auto" w:fill="D99594"/>
          </w:tcPr>
          <w:p w14:paraId="55C7E49D" w14:textId="77777777" w:rsidR="00257303" w:rsidRDefault="00257303" w:rsidP="0054312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11" w:type="dxa"/>
            <w:shd w:val="clear" w:color="auto" w:fill="D99594"/>
          </w:tcPr>
          <w:p w14:paraId="65CBD3FA" w14:textId="05FEB6D7" w:rsidR="00257303" w:rsidRPr="00222408" w:rsidRDefault="00257303" w:rsidP="00543122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CONVOCATORIA A ELECCIÓN: </w:t>
            </w:r>
          </w:p>
        </w:tc>
        <w:tc>
          <w:tcPr>
            <w:tcW w:w="1549" w:type="dxa"/>
            <w:shd w:val="clear" w:color="auto" w:fill="D99594"/>
          </w:tcPr>
          <w:p w14:paraId="579013D5" w14:textId="5843DB88" w:rsidR="00257303" w:rsidRDefault="00572804" w:rsidP="0022240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Lunes </w:t>
            </w:r>
            <w:r w:rsidR="00222408"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  <w:r w:rsidR="0025730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</w:t>
            </w:r>
            <w:r w:rsidR="00222408">
              <w:rPr>
                <w:rFonts w:ascii="Arial" w:eastAsia="Arial" w:hAnsi="Arial" w:cs="Arial"/>
                <w:color w:val="000000"/>
                <w:sz w:val="20"/>
                <w:szCs w:val="20"/>
              </w:rPr>
              <w:t>abril</w:t>
            </w:r>
          </w:p>
        </w:tc>
        <w:tc>
          <w:tcPr>
            <w:tcW w:w="1283" w:type="dxa"/>
            <w:shd w:val="clear" w:color="auto" w:fill="D99594"/>
          </w:tcPr>
          <w:p w14:paraId="4D55AF70" w14:textId="77777777" w:rsidR="00257303" w:rsidRDefault="00257303" w:rsidP="0054312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N/A </w:t>
            </w:r>
          </w:p>
        </w:tc>
      </w:tr>
      <w:tr w:rsidR="00257303" w14:paraId="194DECF4" w14:textId="77777777" w:rsidTr="00222408">
        <w:trPr>
          <w:trHeight w:val="660"/>
          <w:jc w:val="center"/>
        </w:trPr>
        <w:tc>
          <w:tcPr>
            <w:tcW w:w="568" w:type="dxa"/>
            <w:shd w:val="clear" w:color="auto" w:fill="D99594"/>
          </w:tcPr>
          <w:p w14:paraId="69D9E624" w14:textId="77777777" w:rsidR="00257303" w:rsidRDefault="00257303" w:rsidP="0054312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11" w:type="dxa"/>
            <w:shd w:val="clear" w:color="auto" w:fill="D99594"/>
          </w:tcPr>
          <w:p w14:paraId="675ED169" w14:textId="08FFF551" w:rsidR="00257303" w:rsidRDefault="00257303" w:rsidP="00C62AA1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ELECCIONES CONSEJO</w:t>
            </w:r>
            <w:r w:rsidR="00572804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572804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CULTURA, DANZA, MÚSICA, INDUSTRIAS CULTURALES Y CREATIVAS</w:t>
            </w:r>
          </w:p>
        </w:tc>
        <w:tc>
          <w:tcPr>
            <w:tcW w:w="1549" w:type="dxa"/>
            <w:shd w:val="clear" w:color="auto" w:fill="D99594"/>
          </w:tcPr>
          <w:p w14:paraId="4F62C1D3" w14:textId="24B0DFF8" w:rsidR="00257303" w:rsidRDefault="00222408" w:rsidP="0022240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Martes 8</w:t>
            </w:r>
            <w:r w:rsidR="0025730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</w:t>
            </w:r>
            <w:r w:rsidR="00572804">
              <w:rPr>
                <w:rFonts w:ascii="Arial" w:eastAsia="Arial" w:hAnsi="Arial" w:cs="Arial"/>
                <w:color w:val="000000"/>
                <w:sz w:val="20"/>
                <w:szCs w:val="20"/>
              </w:rPr>
              <w:t>abril</w:t>
            </w:r>
          </w:p>
        </w:tc>
        <w:tc>
          <w:tcPr>
            <w:tcW w:w="1283" w:type="dxa"/>
            <w:shd w:val="clear" w:color="auto" w:fill="D99594"/>
          </w:tcPr>
          <w:p w14:paraId="51BEA1B1" w14:textId="7C840875" w:rsidR="00257303" w:rsidRDefault="00222408" w:rsidP="0022240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Jueves  10</w:t>
            </w:r>
            <w:r w:rsidR="0057280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abril</w:t>
            </w:r>
          </w:p>
        </w:tc>
      </w:tr>
      <w:tr w:rsidR="00222408" w14:paraId="741913E8" w14:textId="77777777" w:rsidTr="00222408">
        <w:trPr>
          <w:trHeight w:val="576"/>
          <w:jc w:val="center"/>
        </w:trPr>
        <w:tc>
          <w:tcPr>
            <w:tcW w:w="568" w:type="dxa"/>
            <w:shd w:val="clear" w:color="auto" w:fill="D99594"/>
          </w:tcPr>
          <w:p w14:paraId="0C9AACAA" w14:textId="6A87C2F2" w:rsidR="00222408" w:rsidRDefault="00222408" w:rsidP="0022240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11" w:type="dxa"/>
            <w:shd w:val="clear" w:color="auto" w:fill="D99594"/>
          </w:tcPr>
          <w:p w14:paraId="24DEACFB" w14:textId="017FC8F0" w:rsidR="00222408" w:rsidRDefault="00222408" w:rsidP="00222408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ELECCIÓN INSTANCIAS </w:t>
            </w:r>
          </w:p>
        </w:tc>
        <w:tc>
          <w:tcPr>
            <w:tcW w:w="1549" w:type="dxa"/>
            <w:shd w:val="clear" w:color="auto" w:fill="D99594"/>
          </w:tcPr>
          <w:p w14:paraId="0D9EEE01" w14:textId="53F8443F" w:rsidR="00222408" w:rsidRDefault="00222408" w:rsidP="0022240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Martes 8 de abril</w:t>
            </w:r>
          </w:p>
        </w:tc>
        <w:tc>
          <w:tcPr>
            <w:tcW w:w="1283" w:type="dxa"/>
            <w:shd w:val="clear" w:color="auto" w:fill="D99594"/>
          </w:tcPr>
          <w:p w14:paraId="251D6785" w14:textId="38E2AEC4" w:rsidR="00222408" w:rsidRDefault="00222408" w:rsidP="0022240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Jueves  10 de abril</w:t>
            </w:r>
          </w:p>
        </w:tc>
      </w:tr>
      <w:tr w:rsidR="00593CDD" w14:paraId="2978A590" w14:textId="77777777" w:rsidTr="00222408">
        <w:trPr>
          <w:trHeight w:val="208"/>
          <w:jc w:val="center"/>
        </w:trPr>
        <w:tc>
          <w:tcPr>
            <w:tcW w:w="568" w:type="dxa"/>
            <w:shd w:val="clear" w:color="auto" w:fill="D99594"/>
          </w:tcPr>
          <w:p w14:paraId="418F028F" w14:textId="4AB3438B" w:rsidR="00593CDD" w:rsidRDefault="00593CDD" w:rsidP="00593CDD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11" w:type="dxa"/>
            <w:shd w:val="clear" w:color="auto" w:fill="D99594"/>
          </w:tcPr>
          <w:p w14:paraId="2662022A" w14:textId="75498623" w:rsidR="00593CDD" w:rsidRDefault="00593CDD" w:rsidP="00593CDD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PUBLICACIÓN ESCRUTINIOS</w:t>
            </w:r>
          </w:p>
        </w:tc>
        <w:tc>
          <w:tcPr>
            <w:tcW w:w="1549" w:type="dxa"/>
            <w:shd w:val="clear" w:color="auto" w:fill="D99594"/>
          </w:tcPr>
          <w:p w14:paraId="18F9D369" w14:textId="6F441E6C" w:rsidR="00593CDD" w:rsidRDefault="00222408" w:rsidP="00593CDD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Viernes 11</w:t>
            </w:r>
            <w:r w:rsidR="00593CD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abril</w:t>
            </w:r>
          </w:p>
        </w:tc>
        <w:tc>
          <w:tcPr>
            <w:tcW w:w="1283" w:type="dxa"/>
            <w:shd w:val="clear" w:color="auto" w:fill="D99594"/>
          </w:tcPr>
          <w:p w14:paraId="433027EE" w14:textId="40137FDB" w:rsidR="00593CDD" w:rsidRDefault="00593CDD" w:rsidP="00593CDD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N/A  </w:t>
            </w:r>
          </w:p>
        </w:tc>
      </w:tr>
      <w:tr w:rsidR="00593CDD" w14:paraId="05C08CBB" w14:textId="77777777" w:rsidTr="00222408">
        <w:trPr>
          <w:trHeight w:val="760"/>
          <w:jc w:val="center"/>
        </w:trPr>
        <w:tc>
          <w:tcPr>
            <w:tcW w:w="568" w:type="dxa"/>
            <w:shd w:val="clear" w:color="auto" w:fill="D99594"/>
          </w:tcPr>
          <w:p w14:paraId="0601FDF7" w14:textId="0B16D8A0" w:rsidR="00593CDD" w:rsidRDefault="00593CDD" w:rsidP="00593CDD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811" w:type="dxa"/>
            <w:shd w:val="clear" w:color="auto" w:fill="D99594"/>
          </w:tcPr>
          <w:p w14:paraId="15789D49" w14:textId="77777777" w:rsidR="00593CDD" w:rsidRDefault="00593CDD" w:rsidP="00593CDD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PUBLICACIÓN CIRCULAR CON ACTAS DE RECONOCIMIENTO DE REPRESENTANTES ELECTOS DE CULTURA</w:t>
            </w:r>
          </w:p>
        </w:tc>
        <w:tc>
          <w:tcPr>
            <w:tcW w:w="1549" w:type="dxa"/>
            <w:shd w:val="clear" w:color="auto" w:fill="D99594"/>
          </w:tcPr>
          <w:p w14:paraId="4F36C7F8" w14:textId="21D00385" w:rsidR="00593CDD" w:rsidRDefault="00222408" w:rsidP="00593CDD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Lunes 14</w:t>
            </w:r>
            <w:bookmarkStart w:id="0" w:name="_GoBack"/>
            <w:bookmarkEnd w:id="0"/>
            <w:r w:rsidR="00593CD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abril</w:t>
            </w:r>
          </w:p>
        </w:tc>
        <w:tc>
          <w:tcPr>
            <w:tcW w:w="1283" w:type="dxa"/>
            <w:shd w:val="clear" w:color="auto" w:fill="D99594"/>
          </w:tcPr>
          <w:p w14:paraId="03A255C1" w14:textId="77777777" w:rsidR="00593CDD" w:rsidRDefault="00593CDD" w:rsidP="00593CDD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N/A  </w:t>
            </w:r>
          </w:p>
        </w:tc>
      </w:tr>
      <w:tr w:rsidR="00593CDD" w14:paraId="1D5A3BB8" w14:textId="77777777" w:rsidTr="00543122">
        <w:trPr>
          <w:trHeight w:val="315"/>
          <w:jc w:val="center"/>
        </w:trPr>
        <w:tc>
          <w:tcPr>
            <w:tcW w:w="568" w:type="dxa"/>
            <w:shd w:val="clear" w:color="auto" w:fill="D99594"/>
          </w:tcPr>
          <w:p w14:paraId="46E39D94" w14:textId="77777777" w:rsidR="00593CDD" w:rsidRDefault="00593CDD" w:rsidP="00593CDD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811" w:type="dxa"/>
            <w:shd w:val="clear" w:color="auto" w:fill="D99594"/>
          </w:tcPr>
          <w:p w14:paraId="252100B9" w14:textId="77777777" w:rsidR="00593CDD" w:rsidRDefault="00593CDD" w:rsidP="00593CDD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RESOLUCIÓN DE REPRESENTANTES DE NUEVOS CONSEJEROS</w:t>
            </w:r>
          </w:p>
        </w:tc>
        <w:tc>
          <w:tcPr>
            <w:tcW w:w="1549" w:type="dxa"/>
            <w:shd w:val="clear" w:color="auto" w:fill="D99594"/>
          </w:tcPr>
          <w:p w14:paraId="7E257765" w14:textId="1B75130F" w:rsidR="00593CDD" w:rsidRDefault="00593CDD" w:rsidP="00593CDD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Jueves 25 de abril</w:t>
            </w:r>
          </w:p>
        </w:tc>
        <w:tc>
          <w:tcPr>
            <w:tcW w:w="1283" w:type="dxa"/>
            <w:shd w:val="clear" w:color="auto" w:fill="D99594"/>
          </w:tcPr>
          <w:p w14:paraId="7E6254C0" w14:textId="77777777" w:rsidR="00593CDD" w:rsidRDefault="00593CDD" w:rsidP="00593CDD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N/A</w:t>
            </w:r>
          </w:p>
        </w:tc>
      </w:tr>
      <w:tr w:rsidR="00593CDD" w14:paraId="307E26A2" w14:textId="77777777" w:rsidTr="00543122">
        <w:trPr>
          <w:trHeight w:val="315"/>
          <w:jc w:val="center"/>
        </w:trPr>
        <w:tc>
          <w:tcPr>
            <w:tcW w:w="568" w:type="dxa"/>
            <w:shd w:val="clear" w:color="auto" w:fill="D99594"/>
          </w:tcPr>
          <w:p w14:paraId="29B1BFF6" w14:textId="77777777" w:rsidR="00593CDD" w:rsidRDefault="00593CDD" w:rsidP="00593CDD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811" w:type="dxa"/>
            <w:shd w:val="clear" w:color="auto" w:fill="D99594"/>
          </w:tcPr>
          <w:p w14:paraId="231E0A19" w14:textId="459FB743" w:rsidR="00593CDD" w:rsidRDefault="00593CDD" w:rsidP="00593CDD">
            <w:pPr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INSTALACIÓN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DE LOS CONSEJOS DE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CULTURA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, PATRIMONIO INDUSTRIAS CULTURALES Y CREATIVAS, DANZA Y MÚSICA</w:t>
            </w:r>
          </w:p>
        </w:tc>
        <w:tc>
          <w:tcPr>
            <w:tcW w:w="1549" w:type="dxa"/>
            <w:shd w:val="clear" w:color="auto" w:fill="D99594"/>
          </w:tcPr>
          <w:p w14:paraId="1B3852FF" w14:textId="78048B42" w:rsidR="00593CDD" w:rsidRDefault="00593CDD" w:rsidP="0022240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Miércoles 30 de abril</w:t>
            </w:r>
          </w:p>
        </w:tc>
        <w:tc>
          <w:tcPr>
            <w:tcW w:w="1283" w:type="dxa"/>
            <w:shd w:val="clear" w:color="auto" w:fill="D99594"/>
          </w:tcPr>
          <w:p w14:paraId="5AD4CB0A" w14:textId="77777777" w:rsidR="00593CDD" w:rsidRDefault="00593CDD" w:rsidP="00593CDD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N/A</w:t>
            </w:r>
          </w:p>
        </w:tc>
      </w:tr>
    </w:tbl>
    <w:p w14:paraId="73C31BDD" w14:textId="100B20B4" w:rsidR="00AA166B" w:rsidRDefault="00AA166B" w:rsidP="00AA166B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Arial" w:eastAsia="Arial" w:hAnsi="Arial" w:cs="Arial"/>
          <w:color w:val="000000"/>
          <w:sz w:val="24"/>
          <w:szCs w:val="24"/>
        </w:rPr>
      </w:pPr>
    </w:p>
    <w:sectPr w:rsidR="00AA166B" w:rsidSect="0017397F">
      <w:headerReference w:type="default" r:id="rId8"/>
      <w:footerReference w:type="default" r:id="rId9"/>
      <w:pgSz w:w="12185" w:h="18711" w:code="345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C2F569" w14:textId="77777777" w:rsidR="00FC023A" w:rsidRDefault="00FC023A" w:rsidP="002B4148">
      <w:r>
        <w:separator/>
      </w:r>
    </w:p>
  </w:endnote>
  <w:endnote w:type="continuationSeparator" w:id="0">
    <w:p w14:paraId="306FCCB2" w14:textId="77777777" w:rsidR="00FC023A" w:rsidRDefault="00FC023A" w:rsidP="002B4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MV Bol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ArialM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D211B4" w14:textId="31AF890C" w:rsidR="00C62AA1" w:rsidRDefault="00C62AA1">
    <w:pPr>
      <w:pStyle w:val="Piedepgina"/>
    </w:pPr>
    <w:r>
      <w:rPr>
        <w:noProof/>
        <w:lang w:val="es-CO"/>
      </w:rPr>
      <w:drawing>
        <wp:anchor distT="0" distB="0" distL="114300" distR="114300" simplePos="0" relativeHeight="251664384" behindDoc="0" locked="0" layoutInCell="1" allowOverlap="1" wp14:anchorId="36295FCF" wp14:editId="0EC8D078">
          <wp:simplePos x="0" y="0"/>
          <wp:positionH relativeFrom="page">
            <wp:posOffset>-31115</wp:posOffset>
          </wp:positionH>
          <wp:positionV relativeFrom="paragraph">
            <wp:posOffset>-349250</wp:posOffset>
          </wp:positionV>
          <wp:extent cx="7797800" cy="1101725"/>
          <wp:effectExtent l="0" t="0" r="0" b="0"/>
          <wp:wrapNone/>
          <wp:docPr id="7" name="Imagen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239"/>
                  <a:stretch/>
                </pic:blipFill>
                <pic:spPr bwMode="auto">
                  <a:xfrm>
                    <a:off x="0" y="0"/>
                    <a:ext cx="7797800" cy="1101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D7C59" w14:textId="77777777" w:rsidR="00FC023A" w:rsidRDefault="00FC023A" w:rsidP="002B4148">
      <w:r>
        <w:separator/>
      </w:r>
    </w:p>
  </w:footnote>
  <w:footnote w:type="continuationSeparator" w:id="0">
    <w:p w14:paraId="4CA27F5B" w14:textId="77777777" w:rsidR="00FC023A" w:rsidRDefault="00FC023A" w:rsidP="002B41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F96079" w14:textId="1C2F26D1" w:rsidR="00C62AA1" w:rsidRDefault="00C62AA1" w:rsidP="00AB64F3">
    <w:pPr>
      <w:pStyle w:val="Encabezado"/>
      <w:jc w:val="center"/>
      <w:rPr>
        <w:b/>
      </w:rPr>
    </w:pPr>
    <w:r>
      <w:rPr>
        <w:b/>
        <w:noProof/>
        <w:lang w:val="es-CO"/>
      </w:rPr>
      <w:drawing>
        <wp:anchor distT="0" distB="0" distL="114300" distR="114300" simplePos="0" relativeHeight="251665408" behindDoc="1" locked="0" layoutInCell="1" allowOverlap="1" wp14:anchorId="013798C6" wp14:editId="0FFB11A6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753350" cy="1503680"/>
          <wp:effectExtent l="0" t="0" r="0" b="1270"/>
          <wp:wrapTight wrapText="bothSides">
            <wp:wrapPolygon edited="0">
              <wp:start x="0" y="0"/>
              <wp:lineTo x="0" y="19703"/>
              <wp:lineTo x="10296" y="21345"/>
              <wp:lineTo x="21547" y="21345"/>
              <wp:lineTo x="2154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nuevo2024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3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FD3D8DC" w14:textId="501DB9A5" w:rsidR="00C62AA1" w:rsidRDefault="00C62AA1" w:rsidP="00AB64F3">
    <w:pPr>
      <w:pStyle w:val="Encabezado"/>
      <w:jc w:val="center"/>
      <w:rPr>
        <w:b/>
      </w:rPr>
    </w:pPr>
    <w:r>
      <w:rPr>
        <w:b/>
      </w:rPr>
      <w:t>CONVOCATORIA No 001 de 2025</w:t>
    </w:r>
  </w:p>
  <w:p w14:paraId="7324A458" w14:textId="6439B315" w:rsidR="00C62AA1" w:rsidRDefault="00C62AA1" w:rsidP="00FC4AB8">
    <w:pPr>
      <w:pStyle w:val="Encabezado"/>
      <w:jc w:val="center"/>
      <w:rPr>
        <w:b/>
        <w:i/>
        <w:iCs/>
      </w:rPr>
    </w:pPr>
    <w:r w:rsidRPr="00FC4AB8">
      <w:rPr>
        <w:b/>
        <w:i/>
        <w:iCs/>
      </w:rPr>
      <w:t xml:space="preserve">“Por </w:t>
    </w:r>
    <w:r>
      <w:rPr>
        <w:b/>
        <w:i/>
        <w:iCs/>
      </w:rPr>
      <w:t xml:space="preserve">la elección de miembros y </w:t>
    </w:r>
    <w:r w:rsidRPr="00FC4AB8">
      <w:rPr>
        <w:b/>
        <w:i/>
        <w:iCs/>
      </w:rPr>
      <w:t>conformación de los consejos</w:t>
    </w:r>
    <w:r>
      <w:rPr>
        <w:b/>
        <w:i/>
        <w:iCs/>
      </w:rPr>
      <w:t xml:space="preserve"> de Cultura, Industrias Culturales y Creativas y Arte y Cultura en las áreas de Danza y Música”</w:t>
    </w:r>
  </w:p>
  <w:p w14:paraId="14980BDE" w14:textId="5CFCFED2" w:rsidR="00222408" w:rsidRPr="00FC4AB8" w:rsidRDefault="00222408" w:rsidP="00FC4AB8">
    <w:pPr>
      <w:pStyle w:val="Encabezado"/>
      <w:jc w:val="center"/>
      <w:rPr>
        <w:b/>
        <w:i/>
        <w:iCs/>
      </w:rPr>
    </w:pPr>
    <w:r>
      <w:rPr>
        <w:b/>
        <w:i/>
        <w:iCs/>
      </w:rPr>
      <w:t xml:space="preserve">CRONOGRAMA AMPLIACIÓN FECHAS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6FC6"/>
    <w:multiLevelType w:val="multilevel"/>
    <w:tmpl w:val="A8AAF66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B7A0340"/>
    <w:multiLevelType w:val="multilevel"/>
    <w:tmpl w:val="A02AE0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3461814"/>
    <w:multiLevelType w:val="hybridMultilevel"/>
    <w:tmpl w:val="DF3226B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0055A"/>
    <w:multiLevelType w:val="hybridMultilevel"/>
    <w:tmpl w:val="59E8872C"/>
    <w:lvl w:ilvl="0" w:tplc="4B40421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B1748"/>
    <w:multiLevelType w:val="hybridMultilevel"/>
    <w:tmpl w:val="98FC8A7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F561AB"/>
    <w:multiLevelType w:val="hybridMultilevel"/>
    <w:tmpl w:val="2DE4CB6A"/>
    <w:lvl w:ilvl="0" w:tplc="24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679197A"/>
    <w:multiLevelType w:val="multilevel"/>
    <w:tmpl w:val="301278D0"/>
    <w:lvl w:ilvl="0">
      <w:start w:val="1"/>
      <w:numFmt w:val="bullet"/>
      <w:lvlText w:val="●"/>
      <w:lvlJc w:val="left"/>
      <w:pPr>
        <w:ind w:left="700" w:hanging="360"/>
      </w:pPr>
      <w:rPr>
        <w:rFonts w:ascii="Arial" w:eastAsia="Noto Sans Symbols" w:hAnsi="Arial" w:cs="Arial" w:hint="default"/>
        <w:sz w:val="18"/>
        <w:szCs w:val="18"/>
      </w:rPr>
    </w:lvl>
    <w:lvl w:ilvl="1">
      <w:start w:val="1"/>
      <w:numFmt w:val="bullet"/>
      <w:lvlText w:val="o"/>
      <w:lvlJc w:val="left"/>
      <w:pPr>
        <w:ind w:left="14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6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6DD2DE0"/>
    <w:multiLevelType w:val="hybridMultilevel"/>
    <w:tmpl w:val="66FA07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570681"/>
    <w:multiLevelType w:val="hybridMultilevel"/>
    <w:tmpl w:val="992E1A4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E71518"/>
    <w:multiLevelType w:val="hybridMultilevel"/>
    <w:tmpl w:val="992E1A4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712233"/>
    <w:multiLevelType w:val="multilevel"/>
    <w:tmpl w:val="51F0D2F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405" w:hanging="40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1" w15:restartNumberingAfterBreak="0">
    <w:nsid w:val="36576675"/>
    <w:multiLevelType w:val="hybridMultilevel"/>
    <w:tmpl w:val="59E8872C"/>
    <w:lvl w:ilvl="0" w:tplc="4B40421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C93DE6"/>
    <w:multiLevelType w:val="multilevel"/>
    <w:tmpl w:val="C58076C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390A77D8"/>
    <w:multiLevelType w:val="multilevel"/>
    <w:tmpl w:val="59F224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39BC103F"/>
    <w:multiLevelType w:val="multilevel"/>
    <w:tmpl w:val="06C642C4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A643AEF"/>
    <w:multiLevelType w:val="multilevel"/>
    <w:tmpl w:val="A02AE0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3ACE2A73"/>
    <w:multiLevelType w:val="hybridMultilevel"/>
    <w:tmpl w:val="4CFE208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62A42"/>
    <w:multiLevelType w:val="multilevel"/>
    <w:tmpl w:val="C57A7B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7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2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50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148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432" w:hanging="1800"/>
      </w:pPr>
      <w:rPr>
        <w:rFonts w:hint="default"/>
        <w:b/>
      </w:rPr>
    </w:lvl>
  </w:abstractNum>
  <w:abstractNum w:abstractNumId="18" w15:restartNumberingAfterBreak="0">
    <w:nsid w:val="405129BF"/>
    <w:multiLevelType w:val="hybridMultilevel"/>
    <w:tmpl w:val="992E1A4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AE61CD"/>
    <w:multiLevelType w:val="hybridMultilevel"/>
    <w:tmpl w:val="BDC25D1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EF11C1"/>
    <w:multiLevelType w:val="hybridMultilevel"/>
    <w:tmpl w:val="BE94A88E"/>
    <w:lvl w:ilvl="0" w:tplc="2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65604D0"/>
    <w:multiLevelType w:val="multilevel"/>
    <w:tmpl w:val="A02AE0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48384564"/>
    <w:multiLevelType w:val="hybridMultilevel"/>
    <w:tmpl w:val="9DE253A8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6A3CCA"/>
    <w:multiLevelType w:val="multilevel"/>
    <w:tmpl w:val="C12E7954"/>
    <w:lvl w:ilvl="0">
      <w:start w:val="2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FB215A8"/>
    <w:multiLevelType w:val="multilevel"/>
    <w:tmpl w:val="06C642C4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504373AE"/>
    <w:multiLevelType w:val="hybridMultilevel"/>
    <w:tmpl w:val="5498BB4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200F7F"/>
    <w:multiLevelType w:val="multilevel"/>
    <w:tmpl w:val="4F6C5FD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7" w15:restartNumberingAfterBreak="0">
    <w:nsid w:val="52764E24"/>
    <w:multiLevelType w:val="hybridMultilevel"/>
    <w:tmpl w:val="59E8872C"/>
    <w:lvl w:ilvl="0" w:tplc="4B40421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0A764E"/>
    <w:multiLevelType w:val="hybridMultilevel"/>
    <w:tmpl w:val="D48C9C3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7F2E2F"/>
    <w:multiLevelType w:val="hybridMultilevel"/>
    <w:tmpl w:val="1A7EDDD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F7429A"/>
    <w:multiLevelType w:val="hybridMultilevel"/>
    <w:tmpl w:val="59E8872C"/>
    <w:lvl w:ilvl="0" w:tplc="4B40421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995FD4"/>
    <w:multiLevelType w:val="hybridMultilevel"/>
    <w:tmpl w:val="B36228B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2428C4"/>
    <w:multiLevelType w:val="multilevel"/>
    <w:tmpl w:val="4314E37A"/>
    <w:lvl w:ilvl="0">
      <w:start w:val="2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73042832"/>
    <w:multiLevelType w:val="hybridMultilevel"/>
    <w:tmpl w:val="83F4AC80"/>
    <w:lvl w:ilvl="0" w:tplc="4B40421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0A1BBA"/>
    <w:multiLevelType w:val="hybridMultilevel"/>
    <w:tmpl w:val="C62E657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344C9E"/>
    <w:multiLevelType w:val="multilevel"/>
    <w:tmpl w:val="B40E349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36" w15:restartNumberingAfterBreak="0">
    <w:nsid w:val="75FF027B"/>
    <w:multiLevelType w:val="hybridMultilevel"/>
    <w:tmpl w:val="B110295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F02248"/>
    <w:multiLevelType w:val="hybridMultilevel"/>
    <w:tmpl w:val="D5883FA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487823"/>
    <w:multiLevelType w:val="hybridMultilevel"/>
    <w:tmpl w:val="526EDBEA"/>
    <w:lvl w:ilvl="0" w:tplc="4B40421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080287"/>
    <w:multiLevelType w:val="multilevel"/>
    <w:tmpl w:val="326CE38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7EE317C5"/>
    <w:multiLevelType w:val="hybridMultilevel"/>
    <w:tmpl w:val="4E744252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FAD6D74"/>
    <w:multiLevelType w:val="hybridMultilevel"/>
    <w:tmpl w:val="86CA55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39"/>
  </w:num>
  <w:num w:numId="4">
    <w:abstractNumId w:val="17"/>
  </w:num>
  <w:num w:numId="5">
    <w:abstractNumId w:val="36"/>
  </w:num>
  <w:num w:numId="6">
    <w:abstractNumId w:val="29"/>
  </w:num>
  <w:num w:numId="7">
    <w:abstractNumId w:val="25"/>
  </w:num>
  <w:num w:numId="8">
    <w:abstractNumId w:val="11"/>
  </w:num>
  <w:num w:numId="9">
    <w:abstractNumId w:val="8"/>
  </w:num>
  <w:num w:numId="10">
    <w:abstractNumId w:val="3"/>
  </w:num>
  <w:num w:numId="11">
    <w:abstractNumId w:val="9"/>
  </w:num>
  <w:num w:numId="12">
    <w:abstractNumId w:val="30"/>
  </w:num>
  <w:num w:numId="13">
    <w:abstractNumId w:val="18"/>
  </w:num>
  <w:num w:numId="14">
    <w:abstractNumId w:val="27"/>
  </w:num>
  <w:num w:numId="15">
    <w:abstractNumId w:val="38"/>
  </w:num>
  <w:num w:numId="16">
    <w:abstractNumId w:val="33"/>
  </w:num>
  <w:num w:numId="17">
    <w:abstractNumId w:val="41"/>
  </w:num>
  <w:num w:numId="18">
    <w:abstractNumId w:val="4"/>
  </w:num>
  <w:num w:numId="19">
    <w:abstractNumId w:val="28"/>
  </w:num>
  <w:num w:numId="20">
    <w:abstractNumId w:val="31"/>
  </w:num>
  <w:num w:numId="21">
    <w:abstractNumId w:val="37"/>
  </w:num>
  <w:num w:numId="22">
    <w:abstractNumId w:val="20"/>
  </w:num>
  <w:num w:numId="23">
    <w:abstractNumId w:val="14"/>
  </w:num>
  <w:num w:numId="24">
    <w:abstractNumId w:val="40"/>
  </w:num>
  <w:num w:numId="25">
    <w:abstractNumId w:val="21"/>
  </w:num>
  <w:num w:numId="26">
    <w:abstractNumId w:val="16"/>
  </w:num>
  <w:num w:numId="27">
    <w:abstractNumId w:val="34"/>
  </w:num>
  <w:num w:numId="28">
    <w:abstractNumId w:val="32"/>
  </w:num>
  <w:num w:numId="29">
    <w:abstractNumId w:val="23"/>
  </w:num>
  <w:num w:numId="30">
    <w:abstractNumId w:val="22"/>
  </w:num>
  <w:num w:numId="31">
    <w:abstractNumId w:val="15"/>
  </w:num>
  <w:num w:numId="32">
    <w:abstractNumId w:val="1"/>
  </w:num>
  <w:num w:numId="33">
    <w:abstractNumId w:val="35"/>
  </w:num>
  <w:num w:numId="34">
    <w:abstractNumId w:val="10"/>
  </w:num>
  <w:num w:numId="35">
    <w:abstractNumId w:val="13"/>
  </w:num>
  <w:num w:numId="36">
    <w:abstractNumId w:val="5"/>
  </w:num>
  <w:num w:numId="37">
    <w:abstractNumId w:val="19"/>
  </w:num>
  <w:num w:numId="38">
    <w:abstractNumId w:val="24"/>
  </w:num>
  <w:num w:numId="39">
    <w:abstractNumId w:val="2"/>
  </w:num>
  <w:num w:numId="40">
    <w:abstractNumId w:val="0"/>
  </w:num>
  <w:num w:numId="41">
    <w:abstractNumId w:val="26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4F3"/>
    <w:rsid w:val="000100A7"/>
    <w:rsid w:val="0003307C"/>
    <w:rsid w:val="000853C9"/>
    <w:rsid w:val="000E40E3"/>
    <w:rsid w:val="001071D4"/>
    <w:rsid w:val="00122EB6"/>
    <w:rsid w:val="00140465"/>
    <w:rsid w:val="00156BC5"/>
    <w:rsid w:val="0017397F"/>
    <w:rsid w:val="001827C4"/>
    <w:rsid w:val="001839F1"/>
    <w:rsid w:val="001936DF"/>
    <w:rsid w:val="00193A6C"/>
    <w:rsid w:val="001E3D9D"/>
    <w:rsid w:val="00202D94"/>
    <w:rsid w:val="00222408"/>
    <w:rsid w:val="00223800"/>
    <w:rsid w:val="002556C7"/>
    <w:rsid w:val="00257303"/>
    <w:rsid w:val="0025771C"/>
    <w:rsid w:val="00266102"/>
    <w:rsid w:val="002B4148"/>
    <w:rsid w:val="002C1974"/>
    <w:rsid w:val="002C3344"/>
    <w:rsid w:val="00301196"/>
    <w:rsid w:val="003055A4"/>
    <w:rsid w:val="0035276F"/>
    <w:rsid w:val="00353C45"/>
    <w:rsid w:val="003551D6"/>
    <w:rsid w:val="003B66C3"/>
    <w:rsid w:val="003D2AA3"/>
    <w:rsid w:val="003F05AC"/>
    <w:rsid w:val="003F686D"/>
    <w:rsid w:val="00415509"/>
    <w:rsid w:val="0041763E"/>
    <w:rsid w:val="00431350"/>
    <w:rsid w:val="00470252"/>
    <w:rsid w:val="004823BF"/>
    <w:rsid w:val="004D1B45"/>
    <w:rsid w:val="00543122"/>
    <w:rsid w:val="00564EA8"/>
    <w:rsid w:val="00572804"/>
    <w:rsid w:val="005778C5"/>
    <w:rsid w:val="005826AC"/>
    <w:rsid w:val="00585401"/>
    <w:rsid w:val="0058729F"/>
    <w:rsid w:val="00593CDD"/>
    <w:rsid w:val="005D1A60"/>
    <w:rsid w:val="005E5BD2"/>
    <w:rsid w:val="005F22AB"/>
    <w:rsid w:val="00600FC4"/>
    <w:rsid w:val="00625F3C"/>
    <w:rsid w:val="00627114"/>
    <w:rsid w:val="0065542F"/>
    <w:rsid w:val="0066656C"/>
    <w:rsid w:val="0067769D"/>
    <w:rsid w:val="006952C4"/>
    <w:rsid w:val="006B6B12"/>
    <w:rsid w:val="006C2D1C"/>
    <w:rsid w:val="006F6B97"/>
    <w:rsid w:val="00707BEF"/>
    <w:rsid w:val="00721AD1"/>
    <w:rsid w:val="00735BE2"/>
    <w:rsid w:val="007501E9"/>
    <w:rsid w:val="007548E1"/>
    <w:rsid w:val="00781E1A"/>
    <w:rsid w:val="007D0F17"/>
    <w:rsid w:val="007D1AB9"/>
    <w:rsid w:val="007D5715"/>
    <w:rsid w:val="007E0B96"/>
    <w:rsid w:val="007F350D"/>
    <w:rsid w:val="00812ED0"/>
    <w:rsid w:val="008244AC"/>
    <w:rsid w:val="00827370"/>
    <w:rsid w:val="00836E40"/>
    <w:rsid w:val="00837425"/>
    <w:rsid w:val="00851F68"/>
    <w:rsid w:val="00853BEE"/>
    <w:rsid w:val="00871DE5"/>
    <w:rsid w:val="008E650E"/>
    <w:rsid w:val="008E6E57"/>
    <w:rsid w:val="00900ACA"/>
    <w:rsid w:val="00916850"/>
    <w:rsid w:val="00972DFA"/>
    <w:rsid w:val="009C7565"/>
    <w:rsid w:val="009D3354"/>
    <w:rsid w:val="00A15870"/>
    <w:rsid w:val="00A345F5"/>
    <w:rsid w:val="00A37A8C"/>
    <w:rsid w:val="00A45BF2"/>
    <w:rsid w:val="00A805C8"/>
    <w:rsid w:val="00A83719"/>
    <w:rsid w:val="00AA166B"/>
    <w:rsid w:val="00AA5A43"/>
    <w:rsid w:val="00AB64F3"/>
    <w:rsid w:val="00B81293"/>
    <w:rsid w:val="00B879EF"/>
    <w:rsid w:val="00BB37CB"/>
    <w:rsid w:val="00BC5C86"/>
    <w:rsid w:val="00BC6C68"/>
    <w:rsid w:val="00BD4EF0"/>
    <w:rsid w:val="00BF493E"/>
    <w:rsid w:val="00C4498A"/>
    <w:rsid w:val="00C61270"/>
    <w:rsid w:val="00C62AA1"/>
    <w:rsid w:val="00C80504"/>
    <w:rsid w:val="00CB7BD0"/>
    <w:rsid w:val="00CC444F"/>
    <w:rsid w:val="00CE3B26"/>
    <w:rsid w:val="00CE5971"/>
    <w:rsid w:val="00D04E0E"/>
    <w:rsid w:val="00D078FC"/>
    <w:rsid w:val="00D16932"/>
    <w:rsid w:val="00D20AE6"/>
    <w:rsid w:val="00D67F00"/>
    <w:rsid w:val="00DA14E2"/>
    <w:rsid w:val="00DB6E3D"/>
    <w:rsid w:val="00DD21CC"/>
    <w:rsid w:val="00E142C6"/>
    <w:rsid w:val="00E1722B"/>
    <w:rsid w:val="00E726EA"/>
    <w:rsid w:val="00E871EF"/>
    <w:rsid w:val="00E97E5E"/>
    <w:rsid w:val="00ED14D5"/>
    <w:rsid w:val="00EE3139"/>
    <w:rsid w:val="00EE7AD0"/>
    <w:rsid w:val="00F259AD"/>
    <w:rsid w:val="00F43B14"/>
    <w:rsid w:val="00F50B34"/>
    <w:rsid w:val="00F71F00"/>
    <w:rsid w:val="00F73B06"/>
    <w:rsid w:val="00FC023A"/>
    <w:rsid w:val="00FC4AB8"/>
    <w:rsid w:val="00FD3543"/>
    <w:rsid w:val="00FE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972A91"/>
  <w15:chartTrackingRefBased/>
  <w15:docId w15:val="{6C9781F4-BDF9-447E-9461-676A4750C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BC5"/>
    <w:rPr>
      <w:rFonts w:ascii="Calibri" w:eastAsia="Calibri" w:hAnsi="Calibri" w:cs="Calibri"/>
      <w:lang w:val="es-ES" w:eastAsia="es-CO"/>
    </w:rPr>
  </w:style>
  <w:style w:type="paragraph" w:styleId="Ttulo1">
    <w:name w:val="heading 1"/>
    <w:basedOn w:val="Normal"/>
    <w:link w:val="Ttulo1Car"/>
    <w:uiPriority w:val="1"/>
    <w:qFormat/>
    <w:rsid w:val="00AA166B"/>
    <w:pPr>
      <w:widowControl w:val="0"/>
      <w:spacing w:after="0" w:line="240" w:lineRule="auto"/>
      <w:ind w:left="620" w:hanging="36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B414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B4148"/>
  </w:style>
  <w:style w:type="paragraph" w:styleId="Piedepgina">
    <w:name w:val="footer"/>
    <w:basedOn w:val="Normal"/>
    <w:link w:val="PiedepginaCar"/>
    <w:uiPriority w:val="99"/>
    <w:unhideWhenUsed/>
    <w:rsid w:val="002B414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B4148"/>
  </w:style>
  <w:style w:type="table" w:styleId="Tablaconcuadrcula">
    <w:name w:val="Table Grid"/>
    <w:basedOn w:val="Tablanormal"/>
    <w:uiPriority w:val="59"/>
    <w:rsid w:val="002B41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aliases w:val="List1,Bullet List,FooterText,numbered,List Paragraph1,Paragraphe de liste1,lp1,titulo 3,Titulo 4,Titulo 2,LISTA,Fotografía,Bullets"/>
    <w:basedOn w:val="Normal"/>
    <w:link w:val="PrrafodelistaCar"/>
    <w:uiPriority w:val="34"/>
    <w:qFormat/>
    <w:rsid w:val="005E5BD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E5BD2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52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5276F"/>
    <w:rPr>
      <w:rFonts w:ascii="Segoe UI" w:eastAsia="Calibri" w:hAnsi="Segoe UI" w:cs="Segoe UI"/>
      <w:sz w:val="18"/>
      <w:szCs w:val="18"/>
      <w:lang w:val="es-ES" w:eastAsia="es-CO"/>
    </w:rPr>
  </w:style>
  <w:style w:type="paragraph" w:styleId="NormalWeb">
    <w:name w:val="Normal (Web)"/>
    <w:basedOn w:val="Normal"/>
    <w:uiPriority w:val="99"/>
    <w:unhideWhenUsed/>
    <w:rsid w:val="004D1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/>
    </w:rPr>
  </w:style>
  <w:style w:type="table" w:customStyle="1" w:styleId="TableNormal">
    <w:name w:val="Table Normal"/>
    <w:rsid w:val="00A83719"/>
    <w:pPr>
      <w:widowControl w:val="0"/>
      <w:spacing w:after="0" w:line="240" w:lineRule="auto"/>
    </w:pPr>
    <w:rPr>
      <w:rFonts w:ascii="Helvetica Neue" w:eastAsia="Helvetica Neue" w:hAnsi="Helvetica Neue" w:cs="Helvetica Neue"/>
      <w:lang w:val="es-ES" w:eastAsia="es-C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rrafodelistaCar">
    <w:name w:val="Párrafo de lista Car"/>
    <w:aliases w:val="List1 Car,Bullet List Car,FooterText Car,numbered Car,List Paragraph1 Car,Paragraphe de liste1 Car,lp1 Car,titulo 3 Car,Titulo 4 Car,Titulo 2 Car,LISTA Car,Fotografía Car,Bullets Car"/>
    <w:link w:val="Prrafodelista"/>
    <w:uiPriority w:val="34"/>
    <w:locked/>
    <w:rsid w:val="00A83719"/>
    <w:rPr>
      <w:rFonts w:ascii="Calibri" w:eastAsia="Calibri" w:hAnsi="Calibri" w:cs="Calibri"/>
      <w:lang w:val="es-ES" w:eastAsia="es-CO"/>
    </w:rPr>
  </w:style>
  <w:style w:type="character" w:customStyle="1" w:styleId="Ttulo1Car">
    <w:name w:val="Título 1 Car"/>
    <w:basedOn w:val="Fuentedeprrafopredeter"/>
    <w:link w:val="Ttulo1"/>
    <w:uiPriority w:val="1"/>
    <w:rsid w:val="00AA166B"/>
    <w:rPr>
      <w:rFonts w:ascii="Arial" w:eastAsia="Arial" w:hAnsi="Arial" w:cs="Arial"/>
      <w:b/>
      <w:bCs/>
      <w:sz w:val="24"/>
      <w:szCs w:val="24"/>
      <w:lang w:val="es-ES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4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os\Plantillas%20personalizadas%20de%20Office\GOBERNACI&#211;N%20DEL%20MAGDALEN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413E0-541F-489B-9C9E-26985329F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GOBERNACIÓN DEL MAGDALENA</Template>
  <TotalTime>10</TotalTime>
  <Pages>1</Pages>
  <Words>219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HP_11</dc:creator>
  <cp:keywords/>
  <dc:description/>
  <cp:lastModifiedBy>HP_11</cp:lastModifiedBy>
  <cp:revision>3</cp:revision>
  <cp:lastPrinted>2025-02-06T22:08:00Z</cp:lastPrinted>
  <dcterms:created xsi:type="dcterms:W3CDTF">2025-02-25T13:43:00Z</dcterms:created>
  <dcterms:modified xsi:type="dcterms:W3CDTF">2025-02-25T13:53:00Z</dcterms:modified>
</cp:coreProperties>
</file>